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B40" w:rsidRDefault="00AF4B40" w:rsidP="00AF4B40">
      <w:pPr>
        <w:spacing w:after="0" w:line="276" w:lineRule="auto"/>
        <w:jc w:val="center"/>
        <w:rPr>
          <w:rFonts w:ascii="Times New Roman" w:eastAsia="Times New Roman" w:hAnsi="Times New Roman" w:cs="Times New Roman"/>
          <w:b/>
          <w:sz w:val="36"/>
          <w:szCs w:val="36"/>
          <w:lang w:eastAsia="nl-NL"/>
        </w:rPr>
      </w:pPr>
      <w:r w:rsidRPr="00AF4B40">
        <w:rPr>
          <w:rFonts w:ascii="Times New Roman" w:eastAsia="Times New Roman" w:hAnsi="Times New Roman" w:cs="Times New Roman"/>
          <w:b/>
          <w:sz w:val="36"/>
          <w:szCs w:val="36"/>
          <w:lang w:eastAsia="nl-NL"/>
        </w:rPr>
        <w:t>Instructie crisisplan bij grensoverschrijdend gedrag</w:t>
      </w:r>
    </w:p>
    <w:p w:rsidR="00AF4B40" w:rsidRPr="00AF4B40" w:rsidRDefault="00AF4B40" w:rsidP="00AF4B40">
      <w:pPr>
        <w:spacing w:after="0" w:line="276" w:lineRule="auto"/>
        <w:jc w:val="center"/>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Jannet van Klaveren september 2020</w:t>
      </w:r>
    </w:p>
    <w:p w:rsidR="00AF4B40" w:rsidRPr="00AF4B40" w:rsidRDefault="00AF4B40" w:rsidP="00AF4B40">
      <w:pPr>
        <w:spacing w:after="0" w:line="276" w:lineRule="auto"/>
        <w:jc w:val="center"/>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info@jannetvanklaveren.nl</w:t>
      </w:r>
    </w:p>
    <w:p w:rsidR="00AF4B40" w:rsidRPr="00AF4B40" w:rsidRDefault="00AF4B40" w:rsidP="00AF4B40">
      <w:pPr>
        <w:spacing w:after="0" w:line="276" w:lineRule="auto"/>
        <w:rPr>
          <w:rFonts w:ascii="Times New Roman" w:eastAsia="Times New Roman" w:hAnsi="Times New Roman" w:cs="Times New Roman"/>
          <w:sz w:val="22"/>
          <w:u w:val="single"/>
          <w:lang w:eastAsia="nl-NL"/>
        </w:rPr>
      </w:pPr>
    </w:p>
    <w:p w:rsidR="00AF4B40" w:rsidRDefault="00AF4B40" w:rsidP="00AF4B40">
      <w:pPr>
        <w:spacing w:after="0" w:line="276" w:lineRule="auto"/>
        <w:rPr>
          <w:rFonts w:ascii="Times New Roman" w:eastAsia="Times New Roman" w:hAnsi="Times New Roman" w:cs="Times New Roman"/>
          <w:sz w:val="22"/>
          <w:lang w:eastAsia="nl-NL"/>
        </w:rPr>
      </w:pPr>
      <w:r>
        <w:rPr>
          <w:rFonts w:ascii="Times New Roman" w:eastAsia="Times New Roman" w:hAnsi="Times New Roman" w:cs="Times New Roman"/>
          <w:sz w:val="22"/>
          <w:lang w:eastAsia="nl-NL"/>
        </w:rPr>
        <w:t xml:space="preserve">Voordat je een crisisplan maakt, maak je eerst een signaleringsplan (zie instructie en invulformulier signaleringsplan). </w:t>
      </w:r>
    </w:p>
    <w:p w:rsidR="00AF4B40" w:rsidRDefault="00AF4B40" w:rsidP="00AF4B40">
      <w:pPr>
        <w:spacing w:after="0" w:line="276" w:lineRule="auto"/>
        <w:rPr>
          <w:rFonts w:ascii="Times New Roman" w:eastAsia="Times New Roman" w:hAnsi="Times New Roman" w:cs="Times New Roman"/>
          <w:sz w:val="22"/>
          <w:lang w:eastAsia="nl-NL"/>
        </w:rPr>
      </w:pPr>
    </w:p>
    <w:p w:rsidR="00AF4B40" w:rsidRPr="00AF4B40" w:rsidRDefault="00AF4B40" w:rsidP="00AF4B40">
      <w:p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 xml:space="preserve">In een crisisplan beschrijf je het plan van aanpak als de betreffende klant in fase rood is, dus over een bepaalde grens heen is en er een grote kans is op (extreem) grensoverschrijdend gedrag. Als de klant in fase rood is, is er vaak geen contact meer te maken en is er geen mogelijkheid meer om via benadering iemand gerust te stellen. Vaak is de enige manier om iemand naar fase oranje te krijgen afwachten tot de piek van de boosheid over is. In de periode dat iemand fase rood is, is er een groot risico op schade voor de klant zelf of voor de omgeving (medeklanten of medewerkers). In het crisisplan moet een concrete werkwijze beschreven worden, die ook uitvoerbaar is voor de zorgmedewerkers.  </w:t>
      </w:r>
    </w:p>
    <w:p w:rsidR="00AF4B40" w:rsidRPr="00AF4B40" w:rsidRDefault="00AF4B40" w:rsidP="00AF4B40">
      <w:pPr>
        <w:widowControl w:val="0"/>
        <w:spacing w:after="0" w:line="276" w:lineRule="auto"/>
        <w:rPr>
          <w:rFonts w:ascii="Times New Roman" w:eastAsia="Times New Roman" w:hAnsi="Times New Roman" w:cs="Times New Roman"/>
          <w:sz w:val="22"/>
          <w:lang w:eastAsia="nl-NL"/>
        </w:rPr>
      </w:pPr>
    </w:p>
    <w:p w:rsidR="00AF4B40" w:rsidRPr="00AF4B40" w:rsidRDefault="00AF4B40" w:rsidP="00AF4B40">
      <w:p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Instructie:</w:t>
      </w:r>
    </w:p>
    <w:p w:rsidR="00AF4B40" w:rsidRPr="00AF4B40" w:rsidRDefault="00AF4B40" w:rsidP="00AF4B40">
      <w:pPr>
        <w:widowControl w:val="0"/>
        <w:numPr>
          <w:ilvl w:val="0"/>
          <w:numId w:val="3"/>
        </w:num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Beschrijf heel concreet het gedrag dat te verwachten is in fase rood.</w:t>
      </w:r>
      <w:r>
        <w:rPr>
          <w:rFonts w:ascii="Times New Roman" w:eastAsia="Times New Roman" w:hAnsi="Times New Roman" w:cs="Times New Roman"/>
          <w:sz w:val="22"/>
          <w:lang w:eastAsia="nl-NL"/>
        </w:rPr>
        <w:t xml:space="preserve"> </w:t>
      </w:r>
    </w:p>
    <w:p w:rsidR="00AF4B40" w:rsidRPr="00AF4B40" w:rsidRDefault="00AF4B40" w:rsidP="00AF4B40">
      <w:pPr>
        <w:widowControl w:val="0"/>
        <w:numPr>
          <w:ilvl w:val="0"/>
          <w:numId w:val="3"/>
        </w:numPr>
        <w:spacing w:after="0" w:line="276" w:lineRule="auto"/>
        <w:rPr>
          <w:rFonts w:ascii="Times New Roman" w:eastAsia="Times New Roman" w:hAnsi="Times New Roman" w:cs="Times New Roman"/>
          <w:sz w:val="22"/>
          <w:lang w:eastAsia="nl-NL"/>
        </w:rPr>
      </w:pPr>
      <w:r>
        <w:rPr>
          <w:rFonts w:ascii="Times New Roman" w:eastAsia="Times New Roman" w:hAnsi="Times New Roman" w:cs="Times New Roman"/>
          <w:sz w:val="22"/>
          <w:lang w:eastAsia="nl-NL"/>
        </w:rPr>
        <w:t xml:space="preserve">Beschrijf heel </w:t>
      </w:r>
      <w:r w:rsidRPr="00AF4B40">
        <w:rPr>
          <w:rFonts w:ascii="Times New Roman" w:eastAsia="Times New Roman" w:hAnsi="Times New Roman" w:cs="Times New Roman"/>
          <w:sz w:val="22"/>
          <w:lang w:eastAsia="nl-NL"/>
        </w:rPr>
        <w:t xml:space="preserve">concreet </w:t>
      </w:r>
      <w:r>
        <w:rPr>
          <w:rFonts w:ascii="Times New Roman" w:eastAsia="Times New Roman" w:hAnsi="Times New Roman" w:cs="Times New Roman"/>
          <w:sz w:val="22"/>
          <w:lang w:eastAsia="nl-NL"/>
        </w:rPr>
        <w:t xml:space="preserve">de stappen die moeten worden genomen </w:t>
      </w:r>
      <w:r w:rsidRPr="00AF4B40">
        <w:rPr>
          <w:rFonts w:ascii="Times New Roman" w:eastAsia="Times New Roman" w:hAnsi="Times New Roman" w:cs="Times New Roman"/>
          <w:sz w:val="22"/>
          <w:lang w:eastAsia="nl-NL"/>
        </w:rPr>
        <w:t xml:space="preserve">in het </w:t>
      </w:r>
      <w:r>
        <w:rPr>
          <w:rFonts w:ascii="Times New Roman" w:eastAsia="Times New Roman" w:hAnsi="Times New Roman" w:cs="Times New Roman"/>
          <w:sz w:val="22"/>
          <w:lang w:eastAsia="nl-NL"/>
        </w:rPr>
        <w:t>crisis</w:t>
      </w:r>
      <w:r w:rsidRPr="00AF4B40">
        <w:rPr>
          <w:rFonts w:ascii="Times New Roman" w:eastAsia="Times New Roman" w:hAnsi="Times New Roman" w:cs="Times New Roman"/>
          <w:sz w:val="22"/>
          <w:lang w:eastAsia="nl-NL"/>
        </w:rPr>
        <w:t>plan</w:t>
      </w:r>
      <w:r>
        <w:rPr>
          <w:rFonts w:ascii="Times New Roman" w:eastAsia="Times New Roman" w:hAnsi="Times New Roman" w:cs="Times New Roman"/>
          <w:sz w:val="22"/>
          <w:lang w:eastAsia="nl-NL"/>
        </w:rPr>
        <w:t>.</w:t>
      </w:r>
      <w:r w:rsidRPr="00AF4B40">
        <w:rPr>
          <w:rFonts w:ascii="Times New Roman" w:eastAsia="Times New Roman" w:hAnsi="Times New Roman" w:cs="Times New Roman"/>
          <w:sz w:val="22"/>
          <w:lang w:eastAsia="nl-NL"/>
        </w:rPr>
        <w:t xml:space="preserve"> Dat </w:t>
      </w:r>
      <w:r>
        <w:rPr>
          <w:rFonts w:ascii="Times New Roman" w:eastAsia="Times New Roman" w:hAnsi="Times New Roman" w:cs="Times New Roman"/>
          <w:sz w:val="22"/>
          <w:lang w:eastAsia="nl-NL"/>
        </w:rPr>
        <w:t xml:space="preserve">plan moet zijn </w:t>
      </w:r>
      <w:r w:rsidRPr="00AF4B40">
        <w:rPr>
          <w:rFonts w:ascii="Times New Roman" w:eastAsia="Times New Roman" w:hAnsi="Times New Roman" w:cs="Times New Roman"/>
          <w:sz w:val="22"/>
          <w:lang w:eastAsia="nl-NL"/>
        </w:rPr>
        <w:t xml:space="preserve">afgestemd op dit specifieke team, deze specifieke woonplek van de klant en deze klant. </w:t>
      </w:r>
    </w:p>
    <w:p w:rsidR="00AF4B40" w:rsidRPr="00AF4B40" w:rsidRDefault="00AF4B40" w:rsidP="00AF4B40">
      <w:pPr>
        <w:widowControl w:val="0"/>
        <w:numPr>
          <w:ilvl w:val="0"/>
          <w:numId w:val="3"/>
        </w:num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 xml:space="preserve">Wanneer de inzet van </w:t>
      </w:r>
      <w:r>
        <w:rPr>
          <w:rFonts w:ascii="Times New Roman" w:eastAsia="Times New Roman" w:hAnsi="Times New Roman" w:cs="Times New Roman"/>
          <w:sz w:val="22"/>
          <w:lang w:eastAsia="nl-NL"/>
        </w:rPr>
        <w:t xml:space="preserve">onvrijwillige zorg </w:t>
      </w:r>
      <w:r w:rsidRPr="00AF4B40">
        <w:rPr>
          <w:rFonts w:ascii="Times New Roman" w:eastAsia="Times New Roman" w:hAnsi="Times New Roman" w:cs="Times New Roman"/>
          <w:sz w:val="22"/>
          <w:lang w:eastAsia="nl-NL"/>
        </w:rPr>
        <w:t xml:space="preserve">verwacht wordt beschrijf dan heel goed onder welke voorwaarden dit wel of niet mag worden ingezet. </w:t>
      </w:r>
      <w:r>
        <w:rPr>
          <w:rFonts w:ascii="Times New Roman" w:eastAsia="Times New Roman" w:hAnsi="Times New Roman" w:cs="Times New Roman"/>
          <w:sz w:val="22"/>
          <w:lang w:eastAsia="nl-NL"/>
        </w:rPr>
        <w:t>Doe dit altijd in overleg met de hoofdbehandelaar en de WZD-functionaris binnen jouw instelling. Bijvoorbeeld: w</w:t>
      </w:r>
      <w:r w:rsidRPr="00AF4B40">
        <w:rPr>
          <w:rFonts w:ascii="Times New Roman" w:eastAsia="Times New Roman" w:hAnsi="Times New Roman" w:cs="Times New Roman"/>
          <w:sz w:val="22"/>
          <w:lang w:eastAsia="nl-NL"/>
        </w:rPr>
        <w:t xml:space="preserve">anneer afzondering kan worden ingezet, beschrijf dan heel concreet hoe de controle van de toestand van de klant gedurende die periode er uit ziet. Als iemand moet worden geprikt onder dwang, beschrijf dan waar de spuit te vinden is, waar er moet worden geprikt en op welke wijze. </w:t>
      </w:r>
    </w:p>
    <w:p w:rsidR="00AF4B40" w:rsidRPr="00AF4B40" w:rsidRDefault="00AF4B40" w:rsidP="00AF4B40">
      <w:pPr>
        <w:spacing w:after="0" w:line="276" w:lineRule="auto"/>
        <w:rPr>
          <w:rFonts w:ascii="Times New Roman" w:eastAsia="Times New Roman" w:hAnsi="Times New Roman" w:cs="Times New Roman"/>
          <w:sz w:val="22"/>
          <w:lang w:eastAsia="nl-NL"/>
        </w:rPr>
      </w:pPr>
    </w:p>
    <w:p w:rsidR="00AF4B40" w:rsidRPr="00AF4B40" w:rsidRDefault="00AF4B40" w:rsidP="00AF4B40">
      <w:p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 xml:space="preserve">Voorbeeld crisisplan van een klant </w:t>
      </w:r>
      <w:r>
        <w:rPr>
          <w:rFonts w:ascii="Times New Roman" w:eastAsia="Times New Roman" w:hAnsi="Times New Roman" w:cs="Times New Roman"/>
          <w:sz w:val="22"/>
          <w:lang w:eastAsia="nl-NL"/>
        </w:rPr>
        <w:t>waarbij dwang wordt toegepast:</w:t>
      </w:r>
    </w:p>
    <w:p w:rsidR="00AF4B40" w:rsidRPr="00AF4B40" w:rsidRDefault="00AF4B40" w:rsidP="00AF4B40">
      <w:pPr>
        <w:spacing w:after="0" w:line="276" w:lineRule="auto"/>
        <w:rPr>
          <w:rFonts w:ascii="Times New Roman" w:eastAsia="Times New Roman" w:hAnsi="Times New Roman" w:cs="Times New Roman"/>
          <w:sz w:val="22"/>
          <w:lang w:eastAsia="nl-NL"/>
        </w:rPr>
      </w:pPr>
    </w:p>
    <w:tbl>
      <w:tblPr>
        <w:tblW w:w="9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95"/>
      </w:tblGrid>
      <w:tr w:rsidR="00AF4B40" w:rsidRPr="00AF4B40" w:rsidTr="00996831">
        <w:tc>
          <w:tcPr>
            <w:tcW w:w="9195" w:type="dxa"/>
            <w:shd w:val="clear" w:color="auto" w:fill="auto"/>
            <w:tcMar>
              <w:top w:w="100" w:type="dxa"/>
              <w:left w:w="100" w:type="dxa"/>
              <w:bottom w:w="100" w:type="dxa"/>
              <w:right w:w="100" w:type="dxa"/>
            </w:tcMar>
          </w:tcPr>
          <w:p w:rsidR="00AF4B40" w:rsidRPr="00AF4B40" w:rsidRDefault="00AF4B40" w:rsidP="00AF4B40">
            <w:pPr>
              <w:spacing w:after="0" w:line="276" w:lineRule="auto"/>
              <w:rPr>
                <w:rFonts w:ascii="Times New Roman" w:eastAsia="Times New Roman" w:hAnsi="Times New Roman" w:cs="Times New Roman"/>
                <w:sz w:val="22"/>
                <w:u w:val="single"/>
                <w:lang w:eastAsia="nl-NL"/>
              </w:rPr>
            </w:pPr>
            <w:r w:rsidRPr="00AF4B40">
              <w:rPr>
                <w:rFonts w:ascii="Times New Roman" w:eastAsia="Times New Roman" w:hAnsi="Times New Roman" w:cs="Times New Roman"/>
                <w:sz w:val="22"/>
                <w:u w:val="single"/>
                <w:lang w:eastAsia="nl-NL"/>
              </w:rPr>
              <w:t>Fase rood:</w:t>
            </w:r>
          </w:p>
          <w:p w:rsidR="00AF4B40" w:rsidRDefault="00AF4B40" w:rsidP="00AF4B40">
            <w:pPr>
              <w:spacing w:after="0" w:line="276" w:lineRule="auto"/>
              <w:rPr>
                <w:rFonts w:ascii="Times New Roman" w:eastAsia="Times New Roman" w:hAnsi="Times New Roman" w:cs="Times New Roman"/>
                <w:sz w:val="22"/>
                <w:lang w:eastAsia="nl-NL"/>
              </w:rPr>
            </w:pPr>
            <w:r>
              <w:rPr>
                <w:rFonts w:ascii="Times New Roman" w:eastAsia="Times New Roman" w:hAnsi="Times New Roman" w:cs="Times New Roman"/>
                <w:sz w:val="22"/>
                <w:lang w:eastAsia="nl-NL"/>
              </w:rPr>
              <w:t xml:space="preserve">In deze fase gaat meneer bonken op alle deuren en ramen. Dit kan zo hard zijn dat hij ruiten in slaat. Het is niet mogelijk contact met hem te maken en als iemand dat wel probeert, kan hij direct met zijn vuist uithalen. Meneer is actief op zoek naar een uitgang om weg te gaan. Zijn gelaat is rood en hij is fors geagiteerd. Hij loopt in grote stappen over de afdeling en duwt alles wat hij tegenkomt weg.  </w:t>
            </w:r>
          </w:p>
          <w:p w:rsidR="00AF4B40" w:rsidRDefault="00AF4B40" w:rsidP="00AF4B40">
            <w:pPr>
              <w:spacing w:after="0" w:line="276" w:lineRule="auto"/>
              <w:rPr>
                <w:rFonts w:ascii="Times New Roman" w:eastAsia="Times New Roman" w:hAnsi="Times New Roman" w:cs="Times New Roman"/>
                <w:sz w:val="22"/>
                <w:lang w:eastAsia="nl-NL"/>
              </w:rPr>
            </w:pPr>
          </w:p>
          <w:p w:rsidR="00AF4B40" w:rsidRPr="00AF4B40" w:rsidRDefault="00AF4B40" w:rsidP="00AF4B40">
            <w:pPr>
              <w:spacing w:after="0" w:line="276" w:lineRule="auto"/>
              <w:rPr>
                <w:rFonts w:ascii="Times New Roman" w:eastAsia="Times New Roman" w:hAnsi="Times New Roman" w:cs="Times New Roman"/>
                <w:sz w:val="22"/>
                <w:u w:val="single"/>
                <w:lang w:eastAsia="nl-NL"/>
              </w:rPr>
            </w:pPr>
            <w:r w:rsidRPr="00AF4B40">
              <w:rPr>
                <w:rFonts w:ascii="Times New Roman" w:eastAsia="Times New Roman" w:hAnsi="Times New Roman" w:cs="Times New Roman"/>
                <w:sz w:val="22"/>
                <w:u w:val="single"/>
                <w:lang w:eastAsia="nl-NL"/>
              </w:rPr>
              <w:t>Crisisplan:</w:t>
            </w:r>
          </w:p>
          <w:p w:rsidR="00AF4B40" w:rsidRPr="00AF4B40" w:rsidRDefault="00AF4B40" w:rsidP="00AF4B40">
            <w:pPr>
              <w:widowControl w:val="0"/>
              <w:numPr>
                <w:ilvl w:val="0"/>
                <w:numId w:val="2"/>
              </w:num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Geef meneer in</w:t>
            </w:r>
            <w:r>
              <w:rPr>
                <w:rFonts w:ascii="Times New Roman" w:eastAsia="Times New Roman" w:hAnsi="Times New Roman" w:cs="Times New Roman"/>
                <w:sz w:val="22"/>
                <w:lang w:eastAsia="nl-NL"/>
              </w:rPr>
              <w:t xml:space="preserve"> fase oranje benadering zoals afgesproken en eventueel e zo nodig medicatie</w:t>
            </w:r>
            <w:r w:rsidRPr="00AF4B40">
              <w:rPr>
                <w:rFonts w:ascii="Times New Roman" w:eastAsia="Times New Roman" w:hAnsi="Times New Roman" w:cs="Times New Roman"/>
                <w:sz w:val="22"/>
                <w:lang w:eastAsia="nl-NL"/>
              </w:rPr>
              <w:t xml:space="preserve"> wanneer je meneer met benadering niet naar fase groen krijgt en hij naar fase rood dreigt te gaan. Als de zo nodig medicatie op is, overleg je telefonisch met de dienstdoende arts over extra zo nodig. </w:t>
            </w:r>
          </w:p>
          <w:p w:rsidR="00AF4B40" w:rsidRPr="00AF4B40" w:rsidRDefault="00AF4B40" w:rsidP="00AF4B40">
            <w:pPr>
              <w:widowControl w:val="0"/>
              <w:numPr>
                <w:ilvl w:val="0"/>
                <w:numId w:val="2"/>
              </w:num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Als meneer geen medicatie wil innemen en er is acuut gevaar, spuit je hem met voorgeschreven medicatie. Als je inschat dat dit niet lukt, bel dan 112 en vraag om ondersteuning van de politie. Meld dan heel duidelijk dat er fors gevaar is voor medebewoners en personeel.</w:t>
            </w:r>
            <w:r>
              <w:rPr>
                <w:rFonts w:ascii="Times New Roman" w:eastAsia="Times New Roman" w:hAnsi="Times New Roman" w:cs="Times New Roman"/>
                <w:sz w:val="22"/>
                <w:lang w:eastAsia="nl-NL"/>
              </w:rPr>
              <w:t xml:space="preserve"> </w:t>
            </w:r>
          </w:p>
          <w:p w:rsidR="00AF4B40" w:rsidRPr="00AF4B40" w:rsidRDefault="00AF4B40" w:rsidP="00AF4B40">
            <w:pPr>
              <w:widowControl w:val="0"/>
              <w:numPr>
                <w:ilvl w:val="0"/>
                <w:numId w:val="2"/>
              </w:num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 xml:space="preserve">Om gevaar af te wenden, mogen de deuren van medebewoners worden dichtgedaan. Meld dit </w:t>
            </w:r>
            <w:r w:rsidRPr="00AF4B40">
              <w:rPr>
                <w:rFonts w:ascii="Times New Roman" w:eastAsia="Times New Roman" w:hAnsi="Times New Roman" w:cs="Times New Roman"/>
                <w:sz w:val="22"/>
                <w:lang w:eastAsia="nl-NL"/>
              </w:rPr>
              <w:lastRenderedPageBreak/>
              <w:t xml:space="preserve">wel bij de arts, zodat die dit </w:t>
            </w:r>
            <w:r>
              <w:rPr>
                <w:rFonts w:ascii="Times New Roman" w:eastAsia="Times New Roman" w:hAnsi="Times New Roman" w:cs="Times New Roman"/>
                <w:sz w:val="22"/>
                <w:lang w:eastAsia="nl-NL"/>
              </w:rPr>
              <w:t>eventueel b</w:t>
            </w:r>
            <w:r w:rsidRPr="00AF4B40">
              <w:rPr>
                <w:rFonts w:ascii="Times New Roman" w:eastAsia="Times New Roman" w:hAnsi="Times New Roman" w:cs="Times New Roman"/>
                <w:sz w:val="22"/>
                <w:lang w:eastAsia="nl-NL"/>
              </w:rPr>
              <w:t xml:space="preserve">ij de inspectie kan melden. </w:t>
            </w:r>
          </w:p>
          <w:p w:rsidR="00AF4B40" w:rsidRPr="00AF4B40" w:rsidRDefault="00AF4B40" w:rsidP="00AF4B40">
            <w:pPr>
              <w:widowControl w:val="0"/>
              <w:numPr>
                <w:ilvl w:val="0"/>
                <w:numId w:val="2"/>
              </w:num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 xml:space="preserve">Eventueel mag meneer bij nood wordt afgesloten van de rest van de bewoners (afzondering). Wanneer meneer is afgezonderd, gelden de volgende afspraken: </w:t>
            </w:r>
          </w:p>
          <w:p w:rsidR="00AF4B40" w:rsidRPr="00AF4B40" w:rsidRDefault="00AF4B40" w:rsidP="00AF4B40">
            <w:pPr>
              <w:widowControl w:val="0"/>
              <w:numPr>
                <w:ilvl w:val="0"/>
                <w:numId w:val="1"/>
              </w:num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 xml:space="preserve">Overdag en avond: Controleer elke 20-30 minuten met zijn tweeën hoe het gaat met meneer. Rapporteer steeds je observaties. </w:t>
            </w:r>
            <w:bookmarkStart w:id="0" w:name="_GoBack"/>
            <w:bookmarkEnd w:id="0"/>
          </w:p>
          <w:p w:rsidR="00AF4B40" w:rsidRPr="00AF4B40" w:rsidRDefault="00AF4B40" w:rsidP="00AF4B40">
            <w:pPr>
              <w:widowControl w:val="0"/>
              <w:numPr>
                <w:ilvl w:val="0"/>
                <w:numId w:val="1"/>
              </w:numPr>
              <w:spacing w:after="0" w:line="276" w:lineRule="auto"/>
              <w:rPr>
                <w:rFonts w:ascii="Times New Roman" w:eastAsia="Times New Roman" w:hAnsi="Times New Roman" w:cs="Times New Roman"/>
                <w:sz w:val="22"/>
                <w:lang w:eastAsia="nl-NL"/>
              </w:rPr>
            </w:pPr>
            <w:r w:rsidRPr="00AF4B40">
              <w:rPr>
                <w:rFonts w:ascii="Times New Roman" w:eastAsia="Times New Roman" w:hAnsi="Times New Roman" w:cs="Times New Roman"/>
                <w:sz w:val="22"/>
                <w:lang w:eastAsia="nl-NL"/>
              </w:rPr>
              <w:t>Nacht: Controleer elke 1,5 uur met zijn tweeën hoe het gaat met meneer. Beschrijf je observaties in je rapportage</w:t>
            </w:r>
            <w:r>
              <w:rPr>
                <w:rFonts w:ascii="Times New Roman" w:eastAsia="Times New Roman" w:hAnsi="Times New Roman" w:cs="Times New Roman"/>
                <w:sz w:val="22"/>
                <w:lang w:eastAsia="nl-NL"/>
              </w:rPr>
              <w:t xml:space="preserve"> in jouw patiëntendossier. </w:t>
            </w:r>
          </w:p>
        </w:tc>
      </w:tr>
    </w:tbl>
    <w:p w:rsidR="00AF4B40" w:rsidRPr="00AF4B40" w:rsidRDefault="00AF4B40" w:rsidP="00AF4B40">
      <w:pPr>
        <w:spacing w:after="0" w:line="276" w:lineRule="auto"/>
        <w:rPr>
          <w:rFonts w:ascii="Times New Roman" w:eastAsia="Times New Roman" w:hAnsi="Times New Roman" w:cs="Times New Roman"/>
          <w:sz w:val="22"/>
          <w:lang w:eastAsia="nl-NL"/>
        </w:rPr>
      </w:pPr>
    </w:p>
    <w:p w:rsidR="00AF4B40" w:rsidRPr="00AF4B40" w:rsidRDefault="00AF4B40" w:rsidP="00AF4B40">
      <w:pPr>
        <w:spacing w:after="0" w:line="276" w:lineRule="auto"/>
        <w:rPr>
          <w:rFonts w:ascii="Times New Roman" w:eastAsia="Times New Roman" w:hAnsi="Times New Roman" w:cs="Times New Roman"/>
          <w:sz w:val="22"/>
          <w:lang w:eastAsia="nl-NL"/>
        </w:rPr>
      </w:pPr>
    </w:p>
    <w:p w:rsidR="00236ECA" w:rsidRDefault="00236ECA"/>
    <w:sectPr w:rsidR="00236E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B0CEA"/>
    <w:multiLevelType w:val="multilevel"/>
    <w:tmpl w:val="19509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D3D1A29"/>
    <w:multiLevelType w:val="multilevel"/>
    <w:tmpl w:val="95E4F9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6F64995"/>
    <w:multiLevelType w:val="multilevel"/>
    <w:tmpl w:val="41A6F3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B40"/>
    <w:rsid w:val="00236ECA"/>
    <w:rsid w:val="00AF4B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EF0D15-93FB-4E4F-8A37-023B7E1D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1"/>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9B9E0179</Template>
  <TotalTime>10</TotalTime>
  <Pages>2</Pages>
  <Words>520</Words>
  <Characters>2866</Characters>
  <Application>Microsoft Office Word</Application>
  <DocSecurity>0</DocSecurity>
  <Lines>23</Lines>
  <Paragraphs>6</Paragraphs>
  <ScaleCrop>false</ScaleCrop>
  <Company>Crabbehoff</Company>
  <LinksUpToDate>false</LinksUpToDate>
  <CharactersWithSpaces>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Klaveren - Pals Jannet van GZ Psycholoog</dc:creator>
  <cp:keywords/>
  <dc:description/>
  <cp:lastModifiedBy>Klaveren - Pals Jannet van GZ Psycholoog</cp:lastModifiedBy>
  <cp:revision>1</cp:revision>
  <dcterms:created xsi:type="dcterms:W3CDTF">2020-09-30T07:55:00Z</dcterms:created>
  <dcterms:modified xsi:type="dcterms:W3CDTF">2020-09-30T08:05:00Z</dcterms:modified>
</cp:coreProperties>
</file>